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Y="-1779"/>
        <w:tblW w:w="5569" w:type="pct"/>
        <w:tblCellMar>
          <w:top w:w="360" w:type="dxa"/>
          <w:left w:w="360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140"/>
        <w:gridCol w:w="8691"/>
      </w:tblGrid>
      <w:tr w:rsidR="00343C8E" w:rsidRPr="00F2220D" w14:paraId="5EA5055D" w14:textId="77777777" w:rsidTr="00D80F0A">
        <w:trPr>
          <w:trHeight w:val="10314"/>
        </w:trPr>
        <w:tc>
          <w:tcPr>
            <w:tcW w:w="4140" w:type="dxa"/>
            <w:vAlign w:val="center"/>
          </w:tcPr>
          <w:p w14:paraId="4AFF19D0" w14:textId="485BB523" w:rsidR="00B0395B" w:rsidRDefault="00D80F0A" w:rsidP="00D80F0A">
            <w:pPr>
              <w:pStyle w:val="Title"/>
              <w:ind w:right="-620"/>
              <w:jc w:val="center"/>
              <w:rPr>
                <w:i/>
                <w:iCs/>
              </w:rPr>
            </w:pPr>
            <w:r w:rsidRPr="00D80F0A">
              <w:rPr>
                <w:i/>
                <w:iCs/>
              </w:rPr>
              <w:t xml:space="preserve">Create </w:t>
            </w:r>
            <w:proofErr w:type="gramStart"/>
            <w:r>
              <w:rPr>
                <w:i/>
                <w:iCs/>
              </w:rPr>
              <w:t>T</w:t>
            </w:r>
            <w:r w:rsidRPr="00D80F0A">
              <w:rPr>
                <w:i/>
                <w:iCs/>
              </w:rPr>
              <w:t xml:space="preserve">he </w:t>
            </w:r>
            <w:r>
              <w:rPr>
                <w:i/>
                <w:iCs/>
              </w:rPr>
              <w:t>S</w:t>
            </w:r>
            <w:r w:rsidRPr="00D80F0A">
              <w:rPr>
                <w:i/>
                <w:iCs/>
              </w:rPr>
              <w:t>pace</w:t>
            </w:r>
            <w:proofErr w:type="gramEnd"/>
            <w:r w:rsidRPr="00D80F0A">
              <w:rPr>
                <w:i/>
                <w:iCs/>
              </w:rPr>
              <w:t>:</w:t>
            </w:r>
          </w:p>
          <w:p w14:paraId="0D901CE6" w14:textId="77777777" w:rsidR="00D80F0A" w:rsidRPr="00D80F0A" w:rsidRDefault="00D80F0A" w:rsidP="00D80F0A"/>
          <w:p w14:paraId="2F41A6C0" w14:textId="2C547662" w:rsidR="00D80F0A" w:rsidRDefault="00D80F0A" w:rsidP="00D80F0A">
            <w:pPr>
              <w:jc w:val="center"/>
              <w:rPr>
                <w:rFonts w:ascii="Baskerville Old Face" w:hAnsi="Baskerville Old Face"/>
                <w:b/>
                <w:bCs/>
                <w:color w:val="9900CC"/>
                <w:sz w:val="72"/>
                <w:szCs w:val="72"/>
              </w:rPr>
            </w:pPr>
            <w:r w:rsidRPr="00D80F0A">
              <w:rPr>
                <w:rFonts w:ascii="Baskerville Old Face" w:hAnsi="Baskerville Old Face"/>
                <w:b/>
                <w:bCs/>
                <w:color w:val="9900CC"/>
                <w:sz w:val="72"/>
                <w:szCs w:val="72"/>
              </w:rPr>
              <w:t>Color</w:t>
            </w:r>
          </w:p>
          <w:p w14:paraId="1137FF93" w14:textId="3F4E481F" w:rsidR="00D80F0A" w:rsidRDefault="00D80F0A" w:rsidP="00D80F0A">
            <w:pPr>
              <w:jc w:val="center"/>
              <w:rPr>
                <w:rFonts w:ascii="Baskerville Old Face" w:hAnsi="Baskerville Old Face"/>
                <w:b/>
                <w:bCs/>
                <w:color w:val="9900CC"/>
                <w:sz w:val="72"/>
                <w:szCs w:val="72"/>
              </w:rPr>
            </w:pPr>
            <w:r w:rsidRPr="00D80F0A">
              <w:rPr>
                <w:rFonts w:ascii="Baskerville Old Face" w:hAnsi="Baskerville Old Face"/>
                <w:b/>
                <w:bCs/>
                <w:color w:val="9900CC"/>
                <w:sz w:val="72"/>
                <w:szCs w:val="72"/>
              </w:rPr>
              <w:t>&amp;</w:t>
            </w:r>
          </w:p>
          <w:p w14:paraId="727BFC68" w14:textId="04A6E1FB" w:rsidR="00D80F0A" w:rsidRPr="00D80F0A" w:rsidRDefault="00D80F0A" w:rsidP="00D80F0A">
            <w:pPr>
              <w:jc w:val="center"/>
              <w:rPr>
                <w:rFonts w:ascii="Baskerville Old Face" w:hAnsi="Baskerville Old Face"/>
                <w:b/>
                <w:bCs/>
                <w:color w:val="9900CC"/>
                <w:sz w:val="72"/>
                <w:szCs w:val="72"/>
              </w:rPr>
            </w:pPr>
            <w:r w:rsidRPr="00D80F0A">
              <w:rPr>
                <w:rFonts w:ascii="Baskerville Old Face" w:hAnsi="Baskerville Old Face"/>
                <w:b/>
                <w:bCs/>
                <w:color w:val="9900CC"/>
                <w:sz w:val="72"/>
                <w:szCs w:val="72"/>
              </w:rPr>
              <w:t>Reflect</w:t>
            </w:r>
          </w:p>
          <w:p w14:paraId="378E13A9" w14:textId="77777777" w:rsidR="00184E64" w:rsidRDefault="00184E64" w:rsidP="00184E64"/>
          <w:p w14:paraId="6094FEBA" w14:textId="77777777" w:rsidR="00184E64" w:rsidRPr="00184E64" w:rsidRDefault="00184E64" w:rsidP="00184E64"/>
        </w:tc>
        <w:tc>
          <w:tcPr>
            <w:tcW w:w="8691" w:type="dxa"/>
          </w:tcPr>
          <w:p w14:paraId="4EFD1896" w14:textId="77777777" w:rsidR="00B0395B" w:rsidRPr="00B122A3" w:rsidRDefault="00B0395B" w:rsidP="00B0395B">
            <w:pPr>
              <w:pStyle w:val="Title"/>
              <w:rPr>
                <w:vertAlign w:val="subscript"/>
              </w:rPr>
            </w:pPr>
            <w:r w:rsidRPr="00B122A3">
              <w:rPr>
                <w:noProof/>
                <w:vertAlign w:val="subscript"/>
              </w:rPr>
              <w:drawing>
                <wp:inline distT="0" distB="0" distL="0" distR="0" wp14:anchorId="6B263751" wp14:editId="2C0BDED3">
                  <wp:extent cx="4803775" cy="8503828"/>
                  <wp:effectExtent l="0" t="0" r="0" b="0"/>
                  <wp:docPr id="21" name="Picture 2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951419" cy="8765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CB9693" w14:textId="77777777" w:rsidR="00B0395B" w:rsidRDefault="00B0395B">
      <w:pPr>
        <w:rPr>
          <w:noProof/>
        </w:rPr>
      </w:pPr>
    </w:p>
    <w:p w14:paraId="4C5C84C8" w14:textId="77777777" w:rsidR="005C4E37" w:rsidRDefault="005C4E37">
      <w:pPr>
        <w:rPr>
          <w:noProof/>
        </w:rPr>
      </w:pPr>
      <w:r>
        <w:rPr>
          <w:noProof/>
        </w:rPr>
        <w:br w:type="page"/>
      </w:r>
    </w:p>
    <w:p w14:paraId="5081BD02" w14:textId="77777777" w:rsidR="00343C8E" w:rsidRPr="00343C8E" w:rsidRDefault="00343C8E" w:rsidP="00343C8E">
      <w:pPr>
        <w:jc w:val="center"/>
        <w:rPr>
          <w:b/>
          <w:bCs/>
          <w:color w:val="9900CC"/>
        </w:rPr>
      </w:pPr>
      <w:r w:rsidRPr="00343C8E">
        <w:rPr>
          <w:b/>
          <w:bCs/>
          <w:color w:val="9900CC"/>
        </w:rPr>
        <w:lastRenderedPageBreak/>
        <w:t>Create the Space: Color &amp; Reflect</w:t>
      </w:r>
    </w:p>
    <w:p w14:paraId="1C3CDA35" w14:textId="77777777" w:rsidR="00343C8E" w:rsidRPr="00343C8E" w:rsidRDefault="00343C8E" w:rsidP="00343C8E">
      <w:pPr>
        <w:jc w:val="center"/>
      </w:pPr>
      <w:r w:rsidRPr="00343C8E">
        <w:t>This activity is designed to help you slow down, clear your mind, and connect your thoughts with positive words and emotions.</w:t>
      </w:r>
    </w:p>
    <w:p w14:paraId="658BECFB" w14:textId="77777777" w:rsidR="00343C8E" w:rsidRPr="00343C8E" w:rsidRDefault="00343C8E" w:rsidP="00343C8E">
      <w:pPr>
        <w:jc w:val="center"/>
      </w:pPr>
      <w:r w:rsidRPr="00343C8E">
        <w:t>Find a quiet space where you will not be interrupted.</w:t>
      </w:r>
    </w:p>
    <w:p w14:paraId="440F4F32" w14:textId="4F6F7E6F" w:rsidR="00343C8E" w:rsidRPr="00343C8E" w:rsidRDefault="00343C8E" w:rsidP="00343C8E">
      <w:pPr>
        <w:jc w:val="center"/>
      </w:pPr>
    </w:p>
    <w:p w14:paraId="1A5E0E3A" w14:textId="77777777" w:rsidR="00343C8E" w:rsidRPr="00343C8E" w:rsidRDefault="00343C8E" w:rsidP="00343C8E">
      <w:pPr>
        <w:jc w:val="center"/>
        <w:rPr>
          <w:b/>
          <w:bCs/>
          <w:color w:val="9900CC"/>
        </w:rPr>
      </w:pPr>
      <w:r w:rsidRPr="00343C8E">
        <w:rPr>
          <w:b/>
          <w:bCs/>
          <w:color w:val="9900CC"/>
        </w:rPr>
        <w:t>Step 1 — Prepare the Space</w:t>
      </w:r>
    </w:p>
    <w:p w14:paraId="2554917A" w14:textId="77777777" w:rsidR="00343C8E" w:rsidRPr="00343C8E" w:rsidRDefault="00343C8E" w:rsidP="00343C8E">
      <w:pPr>
        <w:jc w:val="center"/>
      </w:pPr>
      <w:r w:rsidRPr="00343C8E">
        <w:t xml:space="preserve">• Sit somewhere </w:t>
      </w:r>
      <w:proofErr w:type="gramStart"/>
      <w:r w:rsidRPr="00343C8E">
        <w:t>comfortable</w:t>
      </w:r>
      <w:proofErr w:type="gramEnd"/>
      <w:r w:rsidRPr="00343C8E">
        <w:br/>
        <w:t>• Play soft, calming music if you would like</w:t>
      </w:r>
      <w:r w:rsidRPr="00343C8E">
        <w:br/>
        <w:t>• Take a few slow breaths and relax your shoulders</w:t>
      </w:r>
    </w:p>
    <w:p w14:paraId="385DB6F5" w14:textId="77777777" w:rsidR="00343C8E" w:rsidRPr="00343C8E" w:rsidRDefault="00343C8E" w:rsidP="00343C8E">
      <w:pPr>
        <w:jc w:val="center"/>
      </w:pPr>
      <w:r w:rsidRPr="00343C8E">
        <w:t>Allow this moment to be quiet and intentional.</w:t>
      </w:r>
    </w:p>
    <w:p w14:paraId="7E40B356" w14:textId="5735B3BF" w:rsidR="00343C8E" w:rsidRPr="00343C8E" w:rsidRDefault="00343C8E" w:rsidP="00343C8E">
      <w:pPr>
        <w:jc w:val="center"/>
      </w:pPr>
    </w:p>
    <w:p w14:paraId="132CDE62" w14:textId="77777777" w:rsidR="00343C8E" w:rsidRPr="00343C8E" w:rsidRDefault="00343C8E" w:rsidP="00343C8E">
      <w:pPr>
        <w:jc w:val="center"/>
        <w:rPr>
          <w:b/>
          <w:bCs/>
          <w:color w:val="9900CC"/>
        </w:rPr>
      </w:pPr>
      <w:r w:rsidRPr="00343C8E">
        <w:rPr>
          <w:b/>
          <w:bCs/>
          <w:color w:val="9900CC"/>
        </w:rPr>
        <w:t>Step 2 — Choose Your Page</w:t>
      </w:r>
    </w:p>
    <w:p w14:paraId="3B5C1E0F" w14:textId="77777777" w:rsidR="00343C8E" w:rsidRPr="00343C8E" w:rsidRDefault="00343C8E" w:rsidP="00343C8E">
      <w:pPr>
        <w:jc w:val="center"/>
      </w:pPr>
      <w:r w:rsidRPr="00343C8E">
        <w:t>Select one letter from the coloring book and begin coloring slowly.</w:t>
      </w:r>
    </w:p>
    <w:p w14:paraId="57F9F1BA" w14:textId="77777777" w:rsidR="00343C8E" w:rsidRPr="00343C8E" w:rsidRDefault="00343C8E" w:rsidP="00343C8E">
      <w:pPr>
        <w:jc w:val="center"/>
      </w:pPr>
      <w:r w:rsidRPr="00343C8E">
        <w:t xml:space="preserve">As you color, think about </w:t>
      </w:r>
      <w:r w:rsidRPr="00343C8E">
        <w:rPr>
          <w:b/>
          <w:bCs/>
        </w:rPr>
        <w:t>positive words that begin with that letter</w:t>
      </w:r>
      <w:r w:rsidRPr="00343C8E">
        <w:t>.</w:t>
      </w:r>
    </w:p>
    <w:p w14:paraId="2ABB42F7" w14:textId="4DA919C7" w:rsidR="00343C8E" w:rsidRPr="00343C8E" w:rsidRDefault="00343C8E" w:rsidP="00343C8E">
      <w:pPr>
        <w:jc w:val="center"/>
        <w:rPr>
          <w:i/>
          <w:iCs/>
          <w:color w:val="9900CC"/>
        </w:rPr>
      </w:pPr>
      <w:r w:rsidRPr="00343C8E">
        <w:rPr>
          <w:b/>
          <w:bCs/>
          <w:i/>
          <w:iCs/>
          <w:color w:val="000000" w:themeColor="text1"/>
        </w:rPr>
        <w:t>Example:</w:t>
      </w:r>
      <w:r w:rsidRPr="00343C8E">
        <w:rPr>
          <w:b/>
          <w:bCs/>
          <w:i/>
          <w:iCs/>
          <w:color w:val="000000" w:themeColor="text1"/>
        </w:rPr>
        <w:br/>
      </w:r>
      <w:r w:rsidRPr="00343C8E">
        <w:rPr>
          <w:i/>
          <w:iCs/>
          <w:color w:val="9900CC"/>
        </w:rPr>
        <w:t>F</w:t>
      </w:r>
      <w:r w:rsidR="00D80F0A">
        <w:rPr>
          <w:i/>
          <w:iCs/>
          <w:color w:val="9900CC"/>
        </w:rPr>
        <w:t>:</w:t>
      </w:r>
      <w:r w:rsidRPr="00343C8E">
        <w:rPr>
          <w:i/>
          <w:iCs/>
          <w:color w:val="9900CC"/>
        </w:rPr>
        <w:t xml:space="preserve"> Focus, Freedom, Faith, Future</w:t>
      </w:r>
    </w:p>
    <w:p w14:paraId="6D04C1C3" w14:textId="423D9AE7" w:rsidR="00343C8E" w:rsidRPr="00343C8E" w:rsidRDefault="00343C8E" w:rsidP="00343C8E">
      <w:pPr>
        <w:jc w:val="center"/>
      </w:pPr>
    </w:p>
    <w:p w14:paraId="6A8A5358" w14:textId="77777777" w:rsidR="00343C8E" w:rsidRPr="00343C8E" w:rsidRDefault="00343C8E" w:rsidP="00343C8E">
      <w:pPr>
        <w:jc w:val="center"/>
        <w:rPr>
          <w:b/>
          <w:bCs/>
          <w:color w:val="9900CC"/>
        </w:rPr>
      </w:pPr>
      <w:r w:rsidRPr="00343C8E">
        <w:rPr>
          <w:b/>
          <w:bCs/>
          <w:color w:val="9900CC"/>
        </w:rPr>
        <w:t>Step 3 — Speak the Words</w:t>
      </w:r>
    </w:p>
    <w:p w14:paraId="57AC3A66" w14:textId="77777777" w:rsidR="00343C8E" w:rsidRPr="00343C8E" w:rsidRDefault="00343C8E" w:rsidP="00343C8E">
      <w:pPr>
        <w:jc w:val="center"/>
      </w:pPr>
      <w:r w:rsidRPr="00343C8E">
        <w:t>Choose one word that stands out to you.</w:t>
      </w:r>
    </w:p>
    <w:p w14:paraId="05493652" w14:textId="77777777" w:rsidR="00343C8E" w:rsidRPr="00343C8E" w:rsidRDefault="00343C8E" w:rsidP="00343C8E">
      <w:pPr>
        <w:jc w:val="center"/>
      </w:pPr>
      <w:r w:rsidRPr="00343C8E">
        <w:t xml:space="preserve">Say the word </w:t>
      </w:r>
      <w:r w:rsidRPr="00343C8E">
        <w:rPr>
          <w:b/>
          <w:bCs/>
          <w:color w:val="9900CC"/>
        </w:rPr>
        <w:t>out loud three times</w:t>
      </w:r>
      <w:r w:rsidRPr="00343C8E">
        <w:t>.</w:t>
      </w:r>
    </w:p>
    <w:p w14:paraId="64B5A467" w14:textId="77777777" w:rsidR="00343C8E" w:rsidRPr="00343C8E" w:rsidRDefault="00343C8E" w:rsidP="00343C8E">
      <w:pPr>
        <w:jc w:val="center"/>
        <w:rPr>
          <w:i/>
          <w:iCs/>
          <w:color w:val="9900CC"/>
        </w:rPr>
      </w:pPr>
      <w:r w:rsidRPr="00343C8E">
        <w:rPr>
          <w:b/>
          <w:bCs/>
          <w:i/>
          <w:iCs/>
          <w:color w:val="000000" w:themeColor="text1"/>
        </w:rPr>
        <w:t>Example:</w:t>
      </w:r>
      <w:r w:rsidRPr="00343C8E">
        <w:rPr>
          <w:i/>
          <w:iCs/>
          <w:color w:val="9900CC"/>
        </w:rPr>
        <w:br/>
        <w:t>“Focus.”</w:t>
      </w:r>
      <w:r w:rsidRPr="00343C8E">
        <w:rPr>
          <w:i/>
          <w:iCs/>
          <w:color w:val="9900CC"/>
        </w:rPr>
        <w:br/>
        <w:t>“Focus.”</w:t>
      </w:r>
      <w:r w:rsidRPr="00343C8E">
        <w:rPr>
          <w:i/>
          <w:iCs/>
          <w:color w:val="9900CC"/>
        </w:rPr>
        <w:br/>
        <w:t>“Focus.”</w:t>
      </w:r>
    </w:p>
    <w:p w14:paraId="27710199" w14:textId="77777777" w:rsidR="00343C8E" w:rsidRPr="00343C8E" w:rsidRDefault="00343C8E" w:rsidP="00343C8E">
      <w:pPr>
        <w:jc w:val="center"/>
      </w:pPr>
      <w:r w:rsidRPr="00343C8E">
        <w:t>Take a deep breath each time you repeat the word.</w:t>
      </w:r>
    </w:p>
    <w:p w14:paraId="35571FED" w14:textId="4AFEB92D" w:rsidR="00343C8E" w:rsidRPr="00343C8E" w:rsidRDefault="00343C8E" w:rsidP="00343C8E">
      <w:pPr>
        <w:jc w:val="center"/>
      </w:pPr>
    </w:p>
    <w:p w14:paraId="6A709CAA" w14:textId="77777777" w:rsidR="00343C8E" w:rsidRPr="00343C8E" w:rsidRDefault="00343C8E" w:rsidP="00343C8E">
      <w:pPr>
        <w:jc w:val="center"/>
        <w:rPr>
          <w:b/>
          <w:bCs/>
          <w:color w:val="9900CC"/>
        </w:rPr>
      </w:pPr>
      <w:r w:rsidRPr="00343C8E">
        <w:rPr>
          <w:b/>
          <w:bCs/>
          <w:color w:val="9900CC"/>
        </w:rPr>
        <w:t>Step 4 — Feel the Word</w:t>
      </w:r>
    </w:p>
    <w:p w14:paraId="7D37103A" w14:textId="77777777" w:rsidR="00343C8E" w:rsidRPr="00343C8E" w:rsidRDefault="00343C8E" w:rsidP="00343C8E">
      <w:pPr>
        <w:jc w:val="center"/>
      </w:pPr>
      <w:r w:rsidRPr="00343C8E">
        <w:t>Pause for a moment and sit with the emotion of that word.</w:t>
      </w:r>
    </w:p>
    <w:p w14:paraId="4476858B" w14:textId="77777777" w:rsidR="00343C8E" w:rsidRPr="00343C8E" w:rsidRDefault="00343C8E" w:rsidP="00343C8E">
      <w:pPr>
        <w:jc w:val="center"/>
        <w:rPr>
          <w:i/>
          <w:iCs/>
          <w:color w:val="9900CC"/>
        </w:rPr>
      </w:pPr>
      <w:r w:rsidRPr="00343C8E">
        <w:rPr>
          <w:i/>
          <w:iCs/>
          <w:color w:val="9900CC"/>
        </w:rPr>
        <w:t>Ask yourself:</w:t>
      </w:r>
    </w:p>
    <w:p w14:paraId="11EE04BC" w14:textId="77777777" w:rsidR="00343C8E" w:rsidRPr="00343C8E" w:rsidRDefault="00343C8E" w:rsidP="00343C8E">
      <w:pPr>
        <w:jc w:val="center"/>
      </w:pPr>
      <w:r w:rsidRPr="00343C8E">
        <w:t>• What does this word mean to me?</w:t>
      </w:r>
      <w:r w:rsidRPr="00343C8E">
        <w:br/>
        <w:t>• Why does this word matter right now?</w:t>
      </w:r>
      <w:r w:rsidRPr="00343C8E">
        <w:br/>
        <w:t>• How does this word connect to my purpose or mission?</w:t>
      </w:r>
    </w:p>
    <w:p w14:paraId="73384E9A" w14:textId="77777777" w:rsidR="00343C8E" w:rsidRPr="00343C8E" w:rsidRDefault="00343C8E" w:rsidP="00343C8E">
      <w:pPr>
        <w:jc w:val="center"/>
      </w:pPr>
      <w:r w:rsidRPr="00343C8E">
        <w:t>Allow yourself to feel the emotion connected to the word.</w:t>
      </w:r>
    </w:p>
    <w:p w14:paraId="522C4D86" w14:textId="2912CAF1" w:rsidR="00343C8E" w:rsidRPr="00343C8E" w:rsidRDefault="00343C8E" w:rsidP="00343C8E">
      <w:pPr>
        <w:jc w:val="center"/>
      </w:pPr>
    </w:p>
    <w:p w14:paraId="08A6F6F5" w14:textId="77777777" w:rsidR="00343C8E" w:rsidRPr="00343C8E" w:rsidRDefault="00343C8E" w:rsidP="00343C8E">
      <w:pPr>
        <w:jc w:val="center"/>
        <w:rPr>
          <w:b/>
          <w:bCs/>
          <w:color w:val="9900CC"/>
        </w:rPr>
      </w:pPr>
      <w:r w:rsidRPr="00343C8E">
        <w:rPr>
          <w:b/>
          <w:bCs/>
          <w:color w:val="9900CC"/>
        </w:rPr>
        <w:t>Step 5 — Reflect</w:t>
      </w:r>
    </w:p>
    <w:p w14:paraId="085CD05A" w14:textId="77777777" w:rsidR="00343C8E" w:rsidRPr="00343C8E" w:rsidRDefault="00343C8E" w:rsidP="00343C8E">
      <w:pPr>
        <w:jc w:val="center"/>
      </w:pPr>
      <w:r w:rsidRPr="00343C8E">
        <w:t>If you have a journal, write a few sentences about the word.</w:t>
      </w:r>
    </w:p>
    <w:p w14:paraId="6BB1BAC6" w14:textId="77777777" w:rsidR="00343C8E" w:rsidRPr="00343C8E" w:rsidRDefault="00343C8E" w:rsidP="00343C8E">
      <w:pPr>
        <w:jc w:val="center"/>
        <w:rPr>
          <w:i/>
          <w:iCs/>
          <w:color w:val="9900CC"/>
        </w:rPr>
      </w:pPr>
      <w:r w:rsidRPr="00343C8E">
        <w:rPr>
          <w:i/>
          <w:iCs/>
          <w:color w:val="9900CC"/>
        </w:rPr>
        <w:t>You may reflect on:</w:t>
      </w:r>
    </w:p>
    <w:p w14:paraId="1C5732F8" w14:textId="77777777" w:rsidR="00343C8E" w:rsidRPr="00343C8E" w:rsidRDefault="00343C8E" w:rsidP="00343C8E">
      <w:pPr>
        <w:jc w:val="center"/>
      </w:pPr>
      <w:r w:rsidRPr="00343C8E">
        <w:t>• How the word relates to your life</w:t>
      </w:r>
      <w:r w:rsidRPr="00343C8E">
        <w:br/>
        <w:t>• How the word connects to your goals or mission</w:t>
      </w:r>
      <w:r w:rsidRPr="00343C8E">
        <w:br/>
        <w:t>• What the word reminds you to focus on</w:t>
      </w:r>
    </w:p>
    <w:p w14:paraId="584B2371" w14:textId="77777777" w:rsidR="00343C8E" w:rsidRPr="00343C8E" w:rsidRDefault="00343C8E" w:rsidP="00343C8E">
      <w:pPr>
        <w:jc w:val="center"/>
      </w:pPr>
      <w:r w:rsidRPr="00343C8E">
        <w:t>If you do not have a journal, simply sit quietly and reflect on the word.</w:t>
      </w:r>
    </w:p>
    <w:p w14:paraId="3E6453E9" w14:textId="77777777" w:rsidR="00343C8E" w:rsidRDefault="00343C8E" w:rsidP="0088291B">
      <w:pPr>
        <w:jc w:val="center"/>
      </w:pPr>
    </w:p>
    <w:p w14:paraId="0E55BD72" w14:textId="77777777" w:rsidR="00343C8E" w:rsidRDefault="00343C8E">
      <w:r>
        <w:br w:type="page"/>
      </w:r>
    </w:p>
    <w:p w14:paraId="145EBE68" w14:textId="29F3F048" w:rsidR="00E12A2C" w:rsidRDefault="00E12A2C" w:rsidP="0088291B">
      <w:pPr>
        <w:jc w:val="center"/>
      </w:pPr>
      <w:r>
        <w:rPr>
          <w:noProof/>
        </w:rPr>
        <w:drawing>
          <wp:inline distT="0" distB="0" distL="0" distR="0" wp14:anchorId="4278689A" wp14:editId="2051AAC6">
            <wp:extent cx="6372804" cy="7680960"/>
            <wp:effectExtent l="0" t="0" r="9525" b="0"/>
            <wp:docPr id="10" name="Picture 10" descr="coloring page of letter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ettyImages-65323844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72804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BB55C7" w14:textId="77777777" w:rsidR="007D6884" w:rsidRDefault="007D6884" w:rsidP="0088291B">
      <w:pPr>
        <w:jc w:val="center"/>
      </w:pPr>
      <w:r>
        <w:br w:type="page"/>
      </w:r>
    </w:p>
    <w:p w14:paraId="5AD67D65" w14:textId="77777777" w:rsidR="00127835" w:rsidRDefault="003425FC" w:rsidP="0088291B">
      <w:pPr>
        <w:jc w:val="center"/>
      </w:pPr>
      <w:r>
        <w:rPr>
          <w:noProof/>
        </w:rPr>
        <w:drawing>
          <wp:inline distT="0" distB="0" distL="0" distR="0" wp14:anchorId="781124B3" wp14:editId="44B9DEC3">
            <wp:extent cx="6437640" cy="7680960"/>
            <wp:effectExtent l="0" t="0" r="1270" b="0"/>
            <wp:docPr id="7" name="Picture 7" descr="coloring page of letter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ettyImages-65323842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37640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957E2E" w14:textId="77777777" w:rsidR="007D6884" w:rsidRDefault="007D6884" w:rsidP="0088291B">
      <w:pPr>
        <w:jc w:val="center"/>
      </w:pPr>
      <w:r>
        <w:br w:type="page"/>
      </w:r>
    </w:p>
    <w:p w14:paraId="0F169988" w14:textId="77777777" w:rsidR="00E12A2C" w:rsidRDefault="003425FC" w:rsidP="0088291B">
      <w:pPr>
        <w:jc w:val="center"/>
      </w:pPr>
      <w:r>
        <w:rPr>
          <w:noProof/>
        </w:rPr>
        <w:drawing>
          <wp:inline distT="0" distB="0" distL="0" distR="0" wp14:anchorId="29A3C2DF" wp14:editId="0A77AB4C">
            <wp:extent cx="6333595" cy="7680960"/>
            <wp:effectExtent l="0" t="0" r="0" b="0"/>
            <wp:docPr id="8" name="Picture 8" descr="coloring page of letter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ettyImages-65323843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33595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0CC2C1" w14:textId="77777777" w:rsidR="007D6884" w:rsidRDefault="007D6884" w:rsidP="0088291B">
      <w:pPr>
        <w:jc w:val="center"/>
      </w:pPr>
      <w:r>
        <w:br w:type="page"/>
      </w:r>
    </w:p>
    <w:p w14:paraId="119869D7" w14:textId="77777777" w:rsidR="007D6884" w:rsidRDefault="00E12A2C" w:rsidP="0088291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BF3449F" wp14:editId="2E9C6294">
            <wp:extent cx="6637280" cy="7680960"/>
            <wp:effectExtent l="0" t="0" r="0" b="0"/>
            <wp:docPr id="14" name="Picture 14" descr="coloring page of letter 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ettyImages-65323846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37280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211D2C" w14:textId="77777777" w:rsidR="007D6884" w:rsidRDefault="007D6884" w:rsidP="0088291B">
      <w:pPr>
        <w:jc w:val="center"/>
        <w:rPr>
          <w:noProof/>
        </w:rPr>
      </w:pPr>
      <w:r>
        <w:rPr>
          <w:noProof/>
        </w:rPr>
        <w:br w:type="page"/>
      </w:r>
    </w:p>
    <w:p w14:paraId="5468E013" w14:textId="77777777" w:rsidR="00E12A2C" w:rsidRDefault="003425FC" w:rsidP="0088291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07E80F0" wp14:editId="5025415E">
            <wp:extent cx="5996686" cy="7680960"/>
            <wp:effectExtent l="0" t="0" r="4445" b="0"/>
            <wp:docPr id="9" name="Picture 9" descr="coloring page of letter 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ettyImages-65323843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96686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69107E" w14:textId="77777777" w:rsidR="007D6884" w:rsidRDefault="007D6884" w:rsidP="0088291B">
      <w:pPr>
        <w:jc w:val="center"/>
        <w:rPr>
          <w:noProof/>
        </w:rPr>
      </w:pPr>
      <w:r>
        <w:rPr>
          <w:noProof/>
        </w:rPr>
        <w:br w:type="page"/>
      </w:r>
    </w:p>
    <w:p w14:paraId="17AA9894" w14:textId="77777777" w:rsidR="007D6884" w:rsidRDefault="00E12A2C" w:rsidP="0088291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049863F" wp14:editId="5FAFE338">
            <wp:extent cx="5523570" cy="7680960"/>
            <wp:effectExtent l="0" t="0" r="1270" b="0"/>
            <wp:docPr id="1" name="Picture 1" descr="coloring page of letter 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ttyImages-65323841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23570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AC2156" w14:textId="77777777" w:rsidR="007D6884" w:rsidRDefault="007D6884" w:rsidP="0088291B">
      <w:pPr>
        <w:jc w:val="center"/>
        <w:rPr>
          <w:noProof/>
        </w:rPr>
      </w:pPr>
      <w:r>
        <w:rPr>
          <w:noProof/>
        </w:rPr>
        <w:br w:type="page"/>
      </w:r>
    </w:p>
    <w:p w14:paraId="1487A33B" w14:textId="77777777" w:rsidR="007D6884" w:rsidRDefault="003425FC" w:rsidP="0088291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9ACCE5B" wp14:editId="7575724A">
            <wp:extent cx="6697399" cy="7680960"/>
            <wp:effectExtent l="0" t="0" r="8255" b="0"/>
            <wp:docPr id="15" name="Picture 15" descr="coloring page of letter 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ettyImages-653238486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97399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8DD0BF" w14:textId="77777777" w:rsidR="007D6884" w:rsidRDefault="007D6884" w:rsidP="0088291B">
      <w:pPr>
        <w:jc w:val="center"/>
        <w:rPr>
          <w:noProof/>
        </w:rPr>
      </w:pPr>
      <w:r>
        <w:rPr>
          <w:noProof/>
        </w:rPr>
        <w:br w:type="page"/>
      </w:r>
    </w:p>
    <w:p w14:paraId="058DFFB7" w14:textId="77777777" w:rsidR="007D6884" w:rsidRDefault="003425FC" w:rsidP="0088291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5AE7D31" wp14:editId="02058178">
            <wp:extent cx="6543860" cy="7680960"/>
            <wp:effectExtent l="0" t="0" r="9525" b="0"/>
            <wp:docPr id="18" name="Picture 18" descr="coloring page of letter 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ettyImages-653238506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43860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97B82B" w14:textId="77777777" w:rsidR="007D6884" w:rsidRDefault="007D6884" w:rsidP="0088291B">
      <w:pPr>
        <w:jc w:val="center"/>
        <w:rPr>
          <w:noProof/>
        </w:rPr>
      </w:pPr>
      <w:r>
        <w:rPr>
          <w:noProof/>
        </w:rPr>
        <w:br w:type="page"/>
      </w:r>
    </w:p>
    <w:p w14:paraId="5E81154C" w14:textId="77777777" w:rsidR="007D6884" w:rsidRDefault="003425FC" w:rsidP="0088291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84482B5" wp14:editId="67571060">
            <wp:extent cx="3859335" cy="7680960"/>
            <wp:effectExtent l="0" t="0" r="8255" b="0"/>
            <wp:docPr id="25" name="Picture 25" descr="coloring page of letter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ettyImages-653238528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59335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1AEFFC" w14:textId="77777777" w:rsidR="007D6884" w:rsidRDefault="007D6884" w:rsidP="0088291B">
      <w:pPr>
        <w:jc w:val="center"/>
        <w:rPr>
          <w:noProof/>
        </w:rPr>
      </w:pPr>
      <w:r>
        <w:rPr>
          <w:noProof/>
        </w:rPr>
        <w:br w:type="page"/>
      </w:r>
    </w:p>
    <w:p w14:paraId="39755530" w14:textId="77777777" w:rsidR="007D6884" w:rsidRDefault="003425FC" w:rsidP="0088291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21C33AE" wp14:editId="5EF756E7">
            <wp:extent cx="5196317" cy="7680960"/>
            <wp:effectExtent l="0" t="0" r="4445" b="0"/>
            <wp:docPr id="26" name="Picture 26" descr="coloring page of letter 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ettyImages-653238548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96317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51E694" w14:textId="77777777" w:rsidR="007D6884" w:rsidRDefault="007D6884" w:rsidP="0088291B">
      <w:pPr>
        <w:jc w:val="center"/>
        <w:rPr>
          <w:noProof/>
        </w:rPr>
      </w:pPr>
      <w:r>
        <w:rPr>
          <w:noProof/>
        </w:rPr>
        <w:br w:type="page"/>
      </w:r>
    </w:p>
    <w:p w14:paraId="1207BB4C" w14:textId="77777777" w:rsidR="007D6884" w:rsidRDefault="003425FC" w:rsidP="0088291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1CDBAB4" wp14:editId="5C805C9D">
            <wp:extent cx="6335215" cy="7680960"/>
            <wp:effectExtent l="0" t="0" r="8890" b="0"/>
            <wp:docPr id="27" name="Picture 27" descr="coloring page of letter 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ettyImages-653238564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35215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A90BEE" w14:textId="77777777" w:rsidR="007D6884" w:rsidRDefault="007D6884" w:rsidP="0088291B">
      <w:pPr>
        <w:jc w:val="center"/>
        <w:rPr>
          <w:noProof/>
        </w:rPr>
      </w:pPr>
      <w:r>
        <w:rPr>
          <w:noProof/>
        </w:rPr>
        <w:br w:type="page"/>
      </w:r>
    </w:p>
    <w:p w14:paraId="693B8193" w14:textId="77777777" w:rsidR="007D6884" w:rsidRDefault="003425FC" w:rsidP="0088291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36DC8FA" wp14:editId="65C405C5">
            <wp:extent cx="5508472" cy="7680960"/>
            <wp:effectExtent l="0" t="0" r="0" b="0"/>
            <wp:docPr id="28" name="Picture 28" descr="coloring page of letter 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ettyImages-653238584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08472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E6D59F" w14:textId="77777777" w:rsidR="007D6884" w:rsidRDefault="007D6884" w:rsidP="0088291B">
      <w:pPr>
        <w:jc w:val="center"/>
        <w:rPr>
          <w:noProof/>
        </w:rPr>
      </w:pPr>
      <w:r>
        <w:rPr>
          <w:noProof/>
        </w:rPr>
        <w:br w:type="page"/>
      </w:r>
    </w:p>
    <w:p w14:paraId="749DF9D8" w14:textId="77777777" w:rsidR="007D6884" w:rsidRDefault="003425FC" w:rsidP="0088291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C1E4670" wp14:editId="2080F16F">
            <wp:extent cx="6858000" cy="6872180"/>
            <wp:effectExtent l="0" t="0" r="0" b="5080"/>
            <wp:docPr id="29" name="Picture 29" descr="coloring page of letter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ettyImages-653238608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8000" cy="6872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86BF70" w14:textId="77777777" w:rsidR="007D6884" w:rsidRDefault="007D6884" w:rsidP="0088291B">
      <w:pPr>
        <w:jc w:val="center"/>
        <w:rPr>
          <w:noProof/>
        </w:rPr>
      </w:pPr>
      <w:r>
        <w:rPr>
          <w:noProof/>
        </w:rPr>
        <w:br w:type="page"/>
      </w:r>
    </w:p>
    <w:p w14:paraId="2B6B2227" w14:textId="77777777" w:rsidR="007D6884" w:rsidRDefault="003425FC" w:rsidP="0088291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DBAF263" wp14:editId="57F1893E">
            <wp:extent cx="6452815" cy="7680960"/>
            <wp:effectExtent l="0" t="0" r="5715" b="0"/>
            <wp:docPr id="31" name="Picture 31" descr="coloring page of letter 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ettyImages-653238620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52815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09EC63" w14:textId="77777777" w:rsidR="007D6884" w:rsidRDefault="007D6884" w:rsidP="0088291B">
      <w:pPr>
        <w:jc w:val="center"/>
        <w:rPr>
          <w:noProof/>
        </w:rPr>
      </w:pPr>
      <w:r>
        <w:rPr>
          <w:noProof/>
        </w:rPr>
        <w:br w:type="page"/>
      </w:r>
    </w:p>
    <w:p w14:paraId="3FBE70F9" w14:textId="77777777" w:rsidR="007D6884" w:rsidRDefault="003425FC" w:rsidP="0088291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82B0216" wp14:editId="54FBFBC7">
            <wp:extent cx="6996409" cy="7680960"/>
            <wp:effectExtent l="0" t="0" r="0" b="0"/>
            <wp:docPr id="64" name="Picture 64" descr="coloring page of letter 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ettyImages-653238642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96409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00E697" w14:textId="77777777" w:rsidR="007D6884" w:rsidRDefault="007D6884" w:rsidP="0088291B">
      <w:pPr>
        <w:jc w:val="center"/>
        <w:rPr>
          <w:noProof/>
        </w:rPr>
      </w:pPr>
      <w:r>
        <w:rPr>
          <w:noProof/>
        </w:rPr>
        <w:br w:type="page"/>
      </w:r>
    </w:p>
    <w:p w14:paraId="259AD213" w14:textId="77777777" w:rsidR="007D6884" w:rsidRDefault="003425FC" w:rsidP="0088291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1F6EFCF" wp14:editId="595AD554">
            <wp:extent cx="6306038" cy="7680960"/>
            <wp:effectExtent l="0" t="0" r="0" b="0"/>
            <wp:docPr id="68" name="Picture 68" descr="coloring page of letter 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GettyImages-653238652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06038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79E49D" w14:textId="77777777" w:rsidR="007D6884" w:rsidRDefault="007D6884" w:rsidP="0088291B">
      <w:pPr>
        <w:jc w:val="center"/>
        <w:rPr>
          <w:noProof/>
        </w:rPr>
      </w:pPr>
      <w:r>
        <w:rPr>
          <w:noProof/>
        </w:rPr>
        <w:br w:type="page"/>
      </w:r>
    </w:p>
    <w:p w14:paraId="42444057" w14:textId="77777777" w:rsidR="007D6884" w:rsidRDefault="003425FC" w:rsidP="0088291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CB6DE65" wp14:editId="5E7E8B3A">
            <wp:extent cx="6581645" cy="7680960"/>
            <wp:effectExtent l="0" t="0" r="0" b="0"/>
            <wp:docPr id="69" name="Picture 69" descr="coloring page of letter 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GettyImages-653238660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81645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651342" w14:textId="77777777" w:rsidR="007D6884" w:rsidRDefault="007D6884" w:rsidP="0088291B">
      <w:pPr>
        <w:jc w:val="center"/>
        <w:rPr>
          <w:noProof/>
        </w:rPr>
      </w:pPr>
      <w:r>
        <w:rPr>
          <w:noProof/>
        </w:rPr>
        <w:br w:type="page"/>
      </w:r>
    </w:p>
    <w:p w14:paraId="73A0BA04" w14:textId="77777777" w:rsidR="007D6884" w:rsidRDefault="003425FC" w:rsidP="0088291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7B0154D" wp14:editId="792DEDA8">
            <wp:extent cx="6357915" cy="7680960"/>
            <wp:effectExtent l="0" t="0" r="5080" b="0"/>
            <wp:docPr id="73" name="Picture 73" descr="coloring page of letter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GettyImages-653238678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57915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0D32FF" w14:textId="77777777" w:rsidR="007D6884" w:rsidRDefault="007D6884" w:rsidP="0088291B">
      <w:pPr>
        <w:jc w:val="center"/>
        <w:rPr>
          <w:noProof/>
        </w:rPr>
      </w:pPr>
      <w:r>
        <w:rPr>
          <w:noProof/>
        </w:rPr>
        <w:br w:type="page"/>
      </w:r>
    </w:p>
    <w:p w14:paraId="2D6A511B" w14:textId="77777777" w:rsidR="007D6884" w:rsidRDefault="003425FC" w:rsidP="0088291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2033931" wp14:editId="00B6140D">
            <wp:extent cx="5837745" cy="7680960"/>
            <wp:effectExtent l="0" t="0" r="0" b="0"/>
            <wp:docPr id="74" name="Picture 74" descr="coloring page of letter 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GettyImages-653238692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37745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B64502" w14:textId="77777777" w:rsidR="007D6884" w:rsidRDefault="007D6884" w:rsidP="0088291B">
      <w:pPr>
        <w:jc w:val="center"/>
        <w:rPr>
          <w:noProof/>
        </w:rPr>
      </w:pPr>
      <w:r>
        <w:rPr>
          <w:noProof/>
        </w:rPr>
        <w:br w:type="page"/>
      </w:r>
    </w:p>
    <w:p w14:paraId="05825385" w14:textId="77777777" w:rsidR="007D6884" w:rsidRDefault="003425FC" w:rsidP="0088291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42BE4F4" wp14:editId="02FB4142">
            <wp:extent cx="6762452" cy="7680960"/>
            <wp:effectExtent l="0" t="0" r="635" b="0"/>
            <wp:docPr id="75" name="Picture 75" descr="coloring page of letter 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GettyImages-653238718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62452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CAB71B" w14:textId="77777777" w:rsidR="007D6884" w:rsidRDefault="007D6884" w:rsidP="0088291B">
      <w:pPr>
        <w:jc w:val="center"/>
        <w:rPr>
          <w:noProof/>
        </w:rPr>
      </w:pPr>
      <w:r>
        <w:rPr>
          <w:noProof/>
        </w:rPr>
        <w:br w:type="page"/>
      </w:r>
    </w:p>
    <w:p w14:paraId="42DF83F0" w14:textId="77777777" w:rsidR="007D6884" w:rsidRDefault="003425FC" w:rsidP="0088291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C032D08" wp14:editId="20E3849F">
            <wp:extent cx="6549186" cy="7680960"/>
            <wp:effectExtent l="0" t="0" r="4445" b="0"/>
            <wp:docPr id="76" name="Picture 76" descr="coloring page of letter 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GettyImages-653238732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49186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D57538" w14:textId="77777777" w:rsidR="007D6884" w:rsidRDefault="007D6884" w:rsidP="0088291B">
      <w:pPr>
        <w:jc w:val="center"/>
        <w:rPr>
          <w:noProof/>
        </w:rPr>
      </w:pPr>
      <w:r>
        <w:rPr>
          <w:noProof/>
        </w:rPr>
        <w:br w:type="page"/>
      </w:r>
    </w:p>
    <w:p w14:paraId="7EFE8F73" w14:textId="77777777" w:rsidR="007D6884" w:rsidRDefault="00E12A2C" w:rsidP="0088291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36383C7" wp14:editId="2BC35617">
            <wp:extent cx="6225934" cy="7680960"/>
            <wp:effectExtent l="0" t="0" r="3810" b="0"/>
            <wp:docPr id="79" name="Picture 79" descr="coloring page of letter 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GettyImages-653238782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25934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D23221" w14:textId="77777777" w:rsidR="007D6884" w:rsidRDefault="007D6884" w:rsidP="0088291B">
      <w:pPr>
        <w:jc w:val="center"/>
        <w:rPr>
          <w:noProof/>
        </w:rPr>
      </w:pPr>
      <w:r>
        <w:rPr>
          <w:noProof/>
        </w:rPr>
        <w:br w:type="page"/>
      </w:r>
    </w:p>
    <w:p w14:paraId="48D9DF80" w14:textId="77777777" w:rsidR="00E12A2C" w:rsidRDefault="00E12A2C" w:rsidP="0088291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FCA804D" wp14:editId="16A902E9">
            <wp:extent cx="6858000" cy="6086976"/>
            <wp:effectExtent l="0" t="0" r="0" b="9525"/>
            <wp:docPr id="80" name="Picture 80" descr="coloring page of letter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GettyImages-653238786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8000" cy="6086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5FFE39" w14:textId="77777777" w:rsidR="007D6884" w:rsidRDefault="007D6884" w:rsidP="0088291B">
      <w:pPr>
        <w:jc w:val="center"/>
        <w:rPr>
          <w:noProof/>
        </w:rPr>
      </w:pPr>
      <w:r>
        <w:rPr>
          <w:noProof/>
        </w:rPr>
        <w:br w:type="page"/>
      </w:r>
    </w:p>
    <w:p w14:paraId="22A8D0E9" w14:textId="77777777" w:rsidR="007D6884" w:rsidRDefault="00E12A2C" w:rsidP="0088291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CE15EB6" wp14:editId="1CFB638E">
            <wp:extent cx="5725790" cy="7680960"/>
            <wp:effectExtent l="0" t="0" r="8890" b="0"/>
            <wp:docPr id="78" name="Picture 78" descr="coloring page of letter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GettyImages-653238758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25790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634C51" w14:textId="77777777" w:rsidR="007D6884" w:rsidRDefault="007D6884" w:rsidP="0088291B">
      <w:pPr>
        <w:jc w:val="center"/>
        <w:rPr>
          <w:noProof/>
        </w:rPr>
      </w:pPr>
      <w:r>
        <w:rPr>
          <w:noProof/>
        </w:rPr>
        <w:br w:type="page"/>
      </w:r>
    </w:p>
    <w:p w14:paraId="197398D1" w14:textId="77777777" w:rsidR="007D6884" w:rsidRDefault="003425FC" w:rsidP="0088291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32706BD" wp14:editId="3B3A7DCB">
            <wp:extent cx="5901673" cy="7680960"/>
            <wp:effectExtent l="0" t="0" r="4445" b="0"/>
            <wp:docPr id="77" name="Picture 77" descr="coloring page of letter Y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GettyImages-653238738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01673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BA5828" w14:textId="77777777" w:rsidR="007D6884" w:rsidRDefault="007D6884" w:rsidP="0088291B">
      <w:pPr>
        <w:jc w:val="center"/>
        <w:rPr>
          <w:noProof/>
        </w:rPr>
      </w:pPr>
      <w:r>
        <w:rPr>
          <w:noProof/>
        </w:rPr>
        <w:br w:type="page"/>
      </w:r>
    </w:p>
    <w:p w14:paraId="41D49BEC" w14:textId="77777777" w:rsidR="008241E3" w:rsidRDefault="003425FC" w:rsidP="0088291B">
      <w:pPr>
        <w:jc w:val="center"/>
      </w:pPr>
      <w:r>
        <w:rPr>
          <w:noProof/>
        </w:rPr>
        <w:drawing>
          <wp:inline distT="0" distB="0" distL="0" distR="0" wp14:anchorId="4DF89569" wp14:editId="5488AD9E">
            <wp:extent cx="6669842" cy="7680960"/>
            <wp:effectExtent l="0" t="0" r="0" b="0"/>
            <wp:docPr id="81" name="Picture 81" descr="coloring page of letter 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GettyImages-653238806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69842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241E3" w:rsidSect="0088291B">
      <w:pgSz w:w="12240" w:h="15840" w:code="1"/>
      <w:pgMar w:top="21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78A366" w14:textId="77777777" w:rsidR="00396D29" w:rsidRDefault="00396D29" w:rsidP="006C73CA">
      <w:pPr>
        <w:spacing w:after="0" w:line="240" w:lineRule="auto"/>
      </w:pPr>
      <w:r>
        <w:separator/>
      </w:r>
    </w:p>
  </w:endnote>
  <w:endnote w:type="continuationSeparator" w:id="0">
    <w:p w14:paraId="7E5A90B1" w14:textId="77777777" w:rsidR="00396D29" w:rsidRDefault="00396D29" w:rsidP="006C73CA">
      <w:pPr>
        <w:spacing w:after="0" w:line="240" w:lineRule="auto"/>
      </w:pPr>
      <w:r>
        <w:continuationSeparator/>
      </w:r>
    </w:p>
  </w:endnote>
  <w:endnote w:type="continuationNotice" w:id="1">
    <w:p w14:paraId="5591BE37" w14:textId="77777777" w:rsidR="00396D29" w:rsidRDefault="00396D2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gona Book">
    <w:charset w:val="00"/>
    <w:family w:val="roman"/>
    <w:pitch w:val="variable"/>
    <w:sig w:usb0="8000002F" w:usb1="0000000A" w:usb2="00000000" w:usb3="00000000" w:csb0="00000001" w:csb1="00000000"/>
  </w:font>
  <w:font w:name="The Hand Extrablack">
    <w:charset w:val="00"/>
    <w:family w:val="script"/>
    <w:pitch w:val="variable"/>
    <w:sig w:usb0="8000002F" w:usb1="0000000A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708594" w14:textId="77777777" w:rsidR="00396D29" w:rsidRDefault="00396D29" w:rsidP="006C73CA">
      <w:pPr>
        <w:spacing w:after="0" w:line="240" w:lineRule="auto"/>
      </w:pPr>
      <w:r>
        <w:separator/>
      </w:r>
    </w:p>
  </w:footnote>
  <w:footnote w:type="continuationSeparator" w:id="0">
    <w:p w14:paraId="11554A56" w14:textId="77777777" w:rsidR="00396D29" w:rsidRDefault="00396D29" w:rsidP="006C73CA">
      <w:pPr>
        <w:spacing w:after="0" w:line="240" w:lineRule="auto"/>
      </w:pPr>
      <w:r>
        <w:continuationSeparator/>
      </w:r>
    </w:p>
  </w:footnote>
  <w:footnote w:type="continuationNotice" w:id="1">
    <w:p w14:paraId="0BC3A053" w14:textId="77777777" w:rsidR="00396D29" w:rsidRDefault="00396D29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SortMethod w:val="00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C8E"/>
    <w:rsid w:val="000337E8"/>
    <w:rsid w:val="00033B66"/>
    <w:rsid w:val="00041A0C"/>
    <w:rsid w:val="00067BA6"/>
    <w:rsid w:val="00093232"/>
    <w:rsid w:val="00097296"/>
    <w:rsid w:val="000A630C"/>
    <w:rsid w:val="000A72AA"/>
    <w:rsid w:val="000D4E30"/>
    <w:rsid w:val="000F78A3"/>
    <w:rsid w:val="001011D8"/>
    <w:rsid w:val="00123BC9"/>
    <w:rsid w:val="00127835"/>
    <w:rsid w:val="00132566"/>
    <w:rsid w:val="00143F7D"/>
    <w:rsid w:val="0015201F"/>
    <w:rsid w:val="0016642B"/>
    <w:rsid w:val="00166D87"/>
    <w:rsid w:val="00177B91"/>
    <w:rsid w:val="00184E64"/>
    <w:rsid w:val="001E6874"/>
    <w:rsid w:val="002309A8"/>
    <w:rsid w:val="0023707B"/>
    <w:rsid w:val="002415CF"/>
    <w:rsid w:val="002602B9"/>
    <w:rsid w:val="00265230"/>
    <w:rsid w:val="00270AA6"/>
    <w:rsid w:val="00292536"/>
    <w:rsid w:val="00292DBB"/>
    <w:rsid w:val="002A4A5B"/>
    <w:rsid w:val="002D51F5"/>
    <w:rsid w:val="002E50B6"/>
    <w:rsid w:val="002F3BFA"/>
    <w:rsid w:val="00333BAB"/>
    <w:rsid w:val="003425FC"/>
    <w:rsid w:val="00343C8E"/>
    <w:rsid w:val="0037112E"/>
    <w:rsid w:val="0037519E"/>
    <w:rsid w:val="00396D29"/>
    <w:rsid w:val="00397A74"/>
    <w:rsid w:val="003B0015"/>
    <w:rsid w:val="003B1A4C"/>
    <w:rsid w:val="003D407F"/>
    <w:rsid w:val="0042794F"/>
    <w:rsid w:val="00430CE3"/>
    <w:rsid w:val="00433280"/>
    <w:rsid w:val="00437F59"/>
    <w:rsid w:val="0044430D"/>
    <w:rsid w:val="00461C05"/>
    <w:rsid w:val="0046780B"/>
    <w:rsid w:val="004847A6"/>
    <w:rsid w:val="00485D90"/>
    <w:rsid w:val="00486F73"/>
    <w:rsid w:val="004A02AE"/>
    <w:rsid w:val="004F02C9"/>
    <w:rsid w:val="004F04C9"/>
    <w:rsid w:val="004F1EA4"/>
    <w:rsid w:val="00525C04"/>
    <w:rsid w:val="005408E6"/>
    <w:rsid w:val="00541B53"/>
    <w:rsid w:val="00560F01"/>
    <w:rsid w:val="0057776E"/>
    <w:rsid w:val="00585D83"/>
    <w:rsid w:val="005954EF"/>
    <w:rsid w:val="00595D6C"/>
    <w:rsid w:val="00597BD1"/>
    <w:rsid w:val="005A7E40"/>
    <w:rsid w:val="005C4E37"/>
    <w:rsid w:val="005D2D04"/>
    <w:rsid w:val="00622F60"/>
    <w:rsid w:val="00623B9B"/>
    <w:rsid w:val="006417EB"/>
    <w:rsid w:val="006613FE"/>
    <w:rsid w:val="00684EDA"/>
    <w:rsid w:val="006975FD"/>
    <w:rsid w:val="006C73CA"/>
    <w:rsid w:val="006E0998"/>
    <w:rsid w:val="006F1B37"/>
    <w:rsid w:val="006F76D5"/>
    <w:rsid w:val="0071438F"/>
    <w:rsid w:val="00733C84"/>
    <w:rsid w:val="00742981"/>
    <w:rsid w:val="007554CC"/>
    <w:rsid w:val="00770474"/>
    <w:rsid w:val="00792233"/>
    <w:rsid w:val="00792720"/>
    <w:rsid w:val="0079542B"/>
    <w:rsid w:val="007C1F98"/>
    <w:rsid w:val="007C6D62"/>
    <w:rsid w:val="007D6884"/>
    <w:rsid w:val="007E63B1"/>
    <w:rsid w:val="007F56C0"/>
    <w:rsid w:val="007F711D"/>
    <w:rsid w:val="00816C27"/>
    <w:rsid w:val="008241E3"/>
    <w:rsid w:val="00854035"/>
    <w:rsid w:val="0086155D"/>
    <w:rsid w:val="00874DBA"/>
    <w:rsid w:val="0088291B"/>
    <w:rsid w:val="00883650"/>
    <w:rsid w:val="00891AA5"/>
    <w:rsid w:val="008920F7"/>
    <w:rsid w:val="008C0897"/>
    <w:rsid w:val="008C5474"/>
    <w:rsid w:val="008D2C6C"/>
    <w:rsid w:val="008D47E8"/>
    <w:rsid w:val="00946B6A"/>
    <w:rsid w:val="009552F0"/>
    <w:rsid w:val="00972C7F"/>
    <w:rsid w:val="00987792"/>
    <w:rsid w:val="009A1685"/>
    <w:rsid w:val="009B15A5"/>
    <w:rsid w:val="009B4949"/>
    <w:rsid w:val="009B56AC"/>
    <w:rsid w:val="009D1880"/>
    <w:rsid w:val="00A23A30"/>
    <w:rsid w:val="00A56214"/>
    <w:rsid w:val="00A56927"/>
    <w:rsid w:val="00A62BE5"/>
    <w:rsid w:val="00A74494"/>
    <w:rsid w:val="00AC1086"/>
    <w:rsid w:val="00AF36AB"/>
    <w:rsid w:val="00B0395B"/>
    <w:rsid w:val="00B122A3"/>
    <w:rsid w:val="00B27069"/>
    <w:rsid w:val="00B40E4A"/>
    <w:rsid w:val="00B90B6A"/>
    <w:rsid w:val="00B91FD7"/>
    <w:rsid w:val="00B96834"/>
    <w:rsid w:val="00B97353"/>
    <w:rsid w:val="00BD3D3B"/>
    <w:rsid w:val="00BF1716"/>
    <w:rsid w:val="00C0559F"/>
    <w:rsid w:val="00C14F95"/>
    <w:rsid w:val="00C54F96"/>
    <w:rsid w:val="00C57881"/>
    <w:rsid w:val="00C66D19"/>
    <w:rsid w:val="00C91650"/>
    <w:rsid w:val="00CA3248"/>
    <w:rsid w:val="00D16AE6"/>
    <w:rsid w:val="00D648CE"/>
    <w:rsid w:val="00D80F0A"/>
    <w:rsid w:val="00D812C8"/>
    <w:rsid w:val="00D96667"/>
    <w:rsid w:val="00DB723B"/>
    <w:rsid w:val="00DD03E8"/>
    <w:rsid w:val="00DD64E6"/>
    <w:rsid w:val="00DE025C"/>
    <w:rsid w:val="00E05C78"/>
    <w:rsid w:val="00E12A2C"/>
    <w:rsid w:val="00E21D22"/>
    <w:rsid w:val="00E44CB1"/>
    <w:rsid w:val="00E542CB"/>
    <w:rsid w:val="00EB018B"/>
    <w:rsid w:val="00EB48FB"/>
    <w:rsid w:val="00F0288D"/>
    <w:rsid w:val="00F04560"/>
    <w:rsid w:val="00F2220D"/>
    <w:rsid w:val="00F61FC2"/>
    <w:rsid w:val="00F7764D"/>
    <w:rsid w:val="00F83758"/>
    <w:rsid w:val="00FA56D7"/>
    <w:rsid w:val="00FC230C"/>
    <w:rsid w:val="00FC5018"/>
    <w:rsid w:val="00FD36DB"/>
    <w:rsid w:val="00FD717D"/>
    <w:rsid w:val="00FE7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161855"/>
  <w15:chartTrackingRefBased/>
  <w15:docId w15:val="{CCD0274F-1C72-411D-AE98-AD2BC9346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64E6"/>
    <w:rPr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D64E6"/>
    <w:pPr>
      <w:keepNext/>
      <w:keepLines/>
      <w:spacing w:before="240" w:after="240"/>
      <w:outlineLvl w:val="0"/>
    </w:pPr>
    <w:rPr>
      <w:rFonts w:asciiTheme="majorHAnsi" w:eastAsiaTheme="majorEastAsia" w:hAnsiTheme="majorHAnsi" w:cstheme="majorBidi"/>
      <w:b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525C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3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6C73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21D22"/>
  </w:style>
  <w:style w:type="paragraph" w:styleId="Footer">
    <w:name w:val="footer"/>
    <w:basedOn w:val="Normal"/>
    <w:link w:val="FooterChar"/>
    <w:uiPriority w:val="99"/>
    <w:semiHidden/>
    <w:rsid w:val="006C73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21D22"/>
  </w:style>
  <w:style w:type="paragraph" w:styleId="Title">
    <w:name w:val="Title"/>
    <w:basedOn w:val="Normal"/>
    <w:next w:val="Normal"/>
    <w:link w:val="TitleChar"/>
    <w:uiPriority w:val="10"/>
    <w:qFormat/>
    <w:rsid w:val="00E542CB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404040" w:themeColor="text2" w:themeTint="BF"/>
      <w:spacing w:val="-10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542CB"/>
    <w:rPr>
      <w:rFonts w:asciiTheme="majorHAnsi" w:eastAsiaTheme="majorEastAsia" w:hAnsiTheme="majorHAnsi" w:cstheme="majorBidi"/>
      <w:b/>
      <w:color w:val="404040" w:themeColor="text2" w:themeTint="BF"/>
      <w:spacing w:val="-10"/>
      <w:kern w:val="28"/>
      <w:sz w:val="9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2981"/>
    <w:pPr>
      <w:numPr>
        <w:ilvl w:val="1"/>
      </w:numPr>
    </w:pPr>
    <w:rPr>
      <w:rFonts w:asciiTheme="majorHAnsi" w:eastAsiaTheme="minorEastAsia" w:hAnsiTheme="majorHAnsi"/>
      <w:color w:val="FFFFFF" w:themeColor="background1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742981"/>
    <w:rPr>
      <w:rFonts w:asciiTheme="majorHAnsi" w:eastAsiaTheme="minorEastAsia" w:hAnsiTheme="majorHAnsi"/>
      <w:color w:val="FFFFFF" w:themeColor="background1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DD64E6"/>
    <w:rPr>
      <w:rFonts w:asciiTheme="majorHAnsi" w:eastAsiaTheme="majorEastAsia" w:hAnsiTheme="majorHAnsi" w:cstheme="majorBidi"/>
      <w:b/>
      <w:sz w:val="48"/>
      <w:szCs w:val="32"/>
    </w:rPr>
  </w:style>
  <w:style w:type="table" w:styleId="TableGrid">
    <w:name w:val="Table Grid"/>
    <w:basedOn w:val="TableNormal"/>
    <w:uiPriority w:val="39"/>
    <w:rsid w:val="007429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42981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1D22"/>
    <w:rPr>
      <w:rFonts w:asciiTheme="majorHAnsi" w:eastAsiaTheme="majorEastAsia" w:hAnsiTheme="majorHAnsi" w:cstheme="majorBidi"/>
      <w:sz w:val="36"/>
      <w:szCs w:val="26"/>
    </w:rPr>
  </w:style>
  <w:style w:type="character" w:styleId="Strong">
    <w:name w:val="Strong"/>
    <w:basedOn w:val="DefaultParagraphFont"/>
    <w:uiPriority w:val="22"/>
    <w:qFormat/>
    <w:rsid w:val="00525C04"/>
    <w:rPr>
      <w:b/>
      <w:bCs/>
    </w:rPr>
  </w:style>
  <w:style w:type="paragraph" w:customStyle="1" w:styleId="AlternateHeading">
    <w:name w:val="Alternate Heading"/>
    <w:basedOn w:val="Heading1"/>
    <w:link w:val="AlternateHeadingChar"/>
    <w:qFormat/>
    <w:rsid w:val="00166D87"/>
    <w:rPr>
      <w:rFonts w:ascii="The Hand Extrablack" w:hAnsi="The Hand Extrablack"/>
      <w:color w:val="404040" w:themeColor="text2" w:themeTint="BF"/>
      <w:sz w:val="144"/>
      <w:szCs w:val="144"/>
    </w:rPr>
  </w:style>
  <w:style w:type="character" w:customStyle="1" w:styleId="AlternateHeadingChar">
    <w:name w:val="Alternate Heading Char"/>
    <w:basedOn w:val="Heading1Char"/>
    <w:link w:val="AlternateHeading"/>
    <w:rsid w:val="00166D87"/>
    <w:rPr>
      <w:rFonts w:ascii="The Hand Extrablack" w:eastAsiaTheme="majorEastAsia" w:hAnsi="The Hand Extrablack" w:cstheme="majorBidi"/>
      <w:b/>
      <w:color w:val="404040" w:themeColor="text2" w:themeTint="BF"/>
      <w:sz w:val="144"/>
      <w:szCs w:val="1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409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cks\AppData\Roaming\Microsoft\Templates\Capital%20letters%20coloring%20book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Custom 8">
      <a:majorFont>
        <a:latin typeface="Sagona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5C6C4AC-1758-43A6-809C-B19C0172C34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E812D0D-A0B8-48EB-BC01-53CA1EB1E2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838B57-A989-408D-B86C-6FC9954A45C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7A2E4BE4-BFCC-4E60-88C0-A88B50EBECC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Capital letters coloring book</Template>
  <TotalTime>19</TotalTime>
  <Pages>29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DANITRA JACKSON</dc:creator>
  <cp:keywords/>
  <dc:description/>
  <cp:lastModifiedBy>DANITRA JACKSON</cp:lastModifiedBy>
  <cp:revision>1</cp:revision>
  <dcterms:created xsi:type="dcterms:W3CDTF">2026-03-06T06:03:00Z</dcterms:created>
  <dcterms:modified xsi:type="dcterms:W3CDTF">2026-03-06T06:22:00Z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